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9E0" w:rsidRPr="00E53431" w:rsidRDefault="009B59E0">
      <w:pPr>
        <w:spacing w:after="200" w:line="276" w:lineRule="auto"/>
        <w:rPr>
          <w:b/>
          <w:lang w:val="en-US"/>
        </w:rPr>
      </w:pPr>
    </w:p>
    <w:p w:rsidR="009B59E0" w:rsidRPr="00E236A7" w:rsidRDefault="009B59E0" w:rsidP="00E236A7">
      <w:pPr>
        <w:spacing w:after="200"/>
        <w:jc w:val="center"/>
        <w:rPr>
          <w:b/>
        </w:rPr>
      </w:pPr>
      <w:r w:rsidRPr="00E236A7">
        <w:rPr>
          <w:b/>
        </w:rPr>
        <w:t>ЗАЯВКА</w:t>
      </w:r>
    </w:p>
    <w:p w:rsidR="009B59E0" w:rsidRPr="00976BFE" w:rsidRDefault="009B59E0" w:rsidP="00E236A7">
      <w:pPr>
        <w:spacing w:after="200"/>
        <w:jc w:val="center"/>
        <w:rPr>
          <w:b/>
        </w:rPr>
      </w:pPr>
      <w:r w:rsidRPr="00E236A7">
        <w:rPr>
          <w:b/>
        </w:rPr>
        <w:t>на участие</w:t>
      </w:r>
      <w:r>
        <w:rPr>
          <w:b/>
        </w:rPr>
        <w:t xml:space="preserve"> в </w:t>
      </w:r>
      <w:r>
        <w:rPr>
          <w:b/>
          <w:lang w:val="en-US"/>
        </w:rPr>
        <w:t>IV</w:t>
      </w:r>
      <w:r>
        <w:rPr>
          <w:b/>
        </w:rPr>
        <w:t xml:space="preserve"> районном турнире по шахматам и шашкам «Ход конем»</w:t>
      </w:r>
    </w:p>
    <w:p w:rsidR="009B59E0" w:rsidRPr="00E236A7" w:rsidRDefault="009B59E0" w:rsidP="00E236A7">
      <w:pPr>
        <w:spacing w:after="200"/>
        <w:jc w:val="both"/>
      </w:pPr>
      <w:r w:rsidRPr="00E236A7">
        <w:rPr>
          <w:b/>
        </w:rPr>
        <w:t>Название образовательного учреждения</w:t>
      </w:r>
      <w:r>
        <w:rPr>
          <w:b/>
          <w:lang w:val="en-US"/>
        </w:rPr>
        <w:t xml:space="preserve"> </w:t>
      </w:r>
      <w:r w:rsidRPr="00E236A7">
        <w:rPr>
          <w:i/>
        </w:rPr>
        <w:t>(полностью)</w:t>
      </w:r>
      <w:r>
        <w:t xml:space="preserve"> __________________</w:t>
      </w:r>
      <w:r w:rsidRPr="00E236A7">
        <w:t>___________</w:t>
      </w:r>
    </w:p>
    <w:p w:rsidR="009B59E0" w:rsidRDefault="009B59E0" w:rsidP="00E236A7">
      <w:pPr>
        <w:spacing w:after="200"/>
        <w:jc w:val="both"/>
      </w:pPr>
      <w:r w:rsidRPr="00E236A7">
        <w:rPr>
          <w:b/>
        </w:rPr>
        <w:t>Фамилия, имя, отчество педагога</w:t>
      </w:r>
      <w:r>
        <w:rPr>
          <w:i/>
        </w:rPr>
        <w:t xml:space="preserve">(полностью) </w:t>
      </w:r>
      <w:r w:rsidRPr="00E236A7">
        <w:t>___________________________________</w:t>
      </w:r>
    </w:p>
    <w:p w:rsidR="009B59E0" w:rsidRPr="00A32239" w:rsidRDefault="009B59E0" w:rsidP="00E236A7">
      <w:pPr>
        <w:spacing w:after="200"/>
        <w:jc w:val="both"/>
      </w:pPr>
      <w:r w:rsidRPr="00A32239">
        <w:rPr>
          <w:b/>
        </w:rPr>
        <w:t>Телефон педагога</w:t>
      </w:r>
      <w:r>
        <w:t xml:space="preserve"> _____________________ </w:t>
      </w:r>
      <w:r w:rsidRPr="00A32239">
        <w:rPr>
          <w:b/>
          <w:lang w:val="en-US"/>
        </w:rPr>
        <w:t>e</w:t>
      </w:r>
      <w:r w:rsidRPr="00A32239">
        <w:rPr>
          <w:b/>
        </w:rPr>
        <w:t>-</w:t>
      </w:r>
      <w:r w:rsidRPr="00A32239">
        <w:rPr>
          <w:b/>
          <w:lang w:val="en-US"/>
        </w:rPr>
        <w:t>mail</w:t>
      </w:r>
      <w:r w:rsidRPr="00A32239">
        <w:rPr>
          <w:b/>
        </w:rPr>
        <w:t xml:space="preserve"> педагога</w:t>
      </w:r>
      <w:r>
        <w:t xml:space="preserve"> 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4110"/>
        <w:gridCol w:w="2393"/>
        <w:gridCol w:w="2393"/>
      </w:tblGrid>
      <w:tr w:rsidR="009B59E0" w:rsidRPr="00E236A7" w:rsidTr="009207F0">
        <w:tc>
          <w:tcPr>
            <w:tcW w:w="675" w:type="dxa"/>
            <w:vAlign w:val="center"/>
          </w:tcPr>
          <w:p w:rsidR="009B59E0" w:rsidRPr="00E236A7" w:rsidRDefault="009B59E0" w:rsidP="009207F0">
            <w:pPr>
              <w:spacing w:after="120"/>
              <w:jc w:val="center"/>
            </w:pPr>
            <w:r w:rsidRPr="00E236A7">
              <w:t>№</w:t>
            </w:r>
          </w:p>
        </w:tc>
        <w:tc>
          <w:tcPr>
            <w:tcW w:w="4110" w:type="dxa"/>
            <w:vAlign w:val="center"/>
          </w:tcPr>
          <w:p w:rsidR="009B59E0" w:rsidRPr="00E236A7" w:rsidRDefault="009B59E0" w:rsidP="009207F0">
            <w:pPr>
              <w:spacing w:after="120"/>
              <w:jc w:val="center"/>
            </w:pPr>
            <w:r w:rsidRPr="00E236A7">
              <w:t>Фамилия, имя, отчество участника</w:t>
            </w:r>
          </w:p>
        </w:tc>
        <w:tc>
          <w:tcPr>
            <w:tcW w:w="2393" w:type="dxa"/>
            <w:vAlign w:val="center"/>
          </w:tcPr>
          <w:p w:rsidR="009B59E0" w:rsidRPr="00E236A7" w:rsidRDefault="009B59E0" w:rsidP="009207F0">
            <w:pPr>
              <w:spacing w:after="120"/>
              <w:jc w:val="center"/>
            </w:pPr>
            <w:r w:rsidRPr="00E236A7">
              <w:t>Дата рождения</w:t>
            </w:r>
          </w:p>
        </w:tc>
        <w:tc>
          <w:tcPr>
            <w:tcW w:w="2393" w:type="dxa"/>
            <w:vAlign w:val="center"/>
          </w:tcPr>
          <w:p w:rsidR="009B59E0" w:rsidRPr="00E236A7" w:rsidRDefault="009B59E0" w:rsidP="009207F0">
            <w:pPr>
              <w:spacing w:after="120"/>
              <w:jc w:val="center"/>
            </w:pPr>
            <w:r w:rsidRPr="00E236A7">
              <w:t>Год обучения</w:t>
            </w:r>
          </w:p>
        </w:tc>
      </w:tr>
      <w:tr w:rsidR="009B59E0" w:rsidRPr="00E236A7" w:rsidTr="009207F0">
        <w:tc>
          <w:tcPr>
            <w:tcW w:w="9571" w:type="dxa"/>
            <w:gridSpan w:val="4"/>
          </w:tcPr>
          <w:p w:rsidR="009B59E0" w:rsidRPr="00E236A7" w:rsidRDefault="009B59E0" w:rsidP="009207F0">
            <w:pPr>
              <w:spacing w:after="120"/>
              <w:jc w:val="center"/>
            </w:pPr>
            <w:r w:rsidRPr="00E236A7">
              <w:t>1-2 классы</w:t>
            </w:r>
          </w:p>
        </w:tc>
      </w:tr>
      <w:tr w:rsidR="009B59E0" w:rsidRPr="00E236A7" w:rsidTr="009207F0">
        <w:tc>
          <w:tcPr>
            <w:tcW w:w="675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4110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</w:tr>
      <w:tr w:rsidR="009B59E0" w:rsidRPr="00E236A7" w:rsidTr="009207F0">
        <w:tc>
          <w:tcPr>
            <w:tcW w:w="675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4110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</w:tr>
      <w:tr w:rsidR="009B59E0" w:rsidRPr="00E236A7" w:rsidTr="009207F0">
        <w:tc>
          <w:tcPr>
            <w:tcW w:w="675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4110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</w:tr>
      <w:tr w:rsidR="009B59E0" w:rsidRPr="00E236A7" w:rsidTr="009207F0">
        <w:tc>
          <w:tcPr>
            <w:tcW w:w="675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4110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</w:tr>
      <w:tr w:rsidR="009B59E0" w:rsidRPr="00E236A7" w:rsidTr="009207F0">
        <w:tc>
          <w:tcPr>
            <w:tcW w:w="9571" w:type="dxa"/>
            <w:gridSpan w:val="4"/>
          </w:tcPr>
          <w:p w:rsidR="009B59E0" w:rsidRPr="00E236A7" w:rsidRDefault="009B59E0" w:rsidP="009207F0">
            <w:pPr>
              <w:spacing w:after="120"/>
              <w:jc w:val="center"/>
            </w:pPr>
            <w:r w:rsidRPr="00E236A7">
              <w:t>3-4 классы</w:t>
            </w:r>
          </w:p>
        </w:tc>
      </w:tr>
      <w:tr w:rsidR="009B59E0" w:rsidRPr="00E236A7" w:rsidTr="009207F0">
        <w:tc>
          <w:tcPr>
            <w:tcW w:w="675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4110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</w:tr>
      <w:tr w:rsidR="009B59E0" w:rsidRPr="00E236A7" w:rsidTr="009207F0">
        <w:tc>
          <w:tcPr>
            <w:tcW w:w="675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4110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</w:tr>
      <w:tr w:rsidR="009B59E0" w:rsidRPr="00E236A7" w:rsidTr="009207F0">
        <w:tc>
          <w:tcPr>
            <w:tcW w:w="675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4110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</w:tr>
      <w:tr w:rsidR="009B59E0" w:rsidRPr="00E236A7" w:rsidTr="009207F0">
        <w:tc>
          <w:tcPr>
            <w:tcW w:w="675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4110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</w:tr>
      <w:tr w:rsidR="009B59E0" w:rsidRPr="00E236A7" w:rsidTr="009207F0">
        <w:tc>
          <w:tcPr>
            <w:tcW w:w="9571" w:type="dxa"/>
            <w:gridSpan w:val="4"/>
          </w:tcPr>
          <w:p w:rsidR="009B59E0" w:rsidRPr="00E236A7" w:rsidRDefault="009B59E0" w:rsidP="009207F0">
            <w:pPr>
              <w:spacing w:after="120"/>
              <w:jc w:val="center"/>
            </w:pPr>
            <w:r w:rsidRPr="00E236A7">
              <w:t>5-6 классы</w:t>
            </w:r>
          </w:p>
        </w:tc>
      </w:tr>
      <w:tr w:rsidR="009B59E0" w:rsidRPr="00E236A7" w:rsidTr="009207F0">
        <w:tc>
          <w:tcPr>
            <w:tcW w:w="675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4110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</w:tr>
      <w:tr w:rsidR="009B59E0" w:rsidRPr="00E236A7" w:rsidTr="009207F0">
        <w:tc>
          <w:tcPr>
            <w:tcW w:w="675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4110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</w:tr>
      <w:tr w:rsidR="009B59E0" w:rsidRPr="00E236A7" w:rsidTr="009207F0">
        <w:tc>
          <w:tcPr>
            <w:tcW w:w="675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4110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</w:tr>
      <w:tr w:rsidR="009B59E0" w:rsidRPr="00E236A7" w:rsidTr="009207F0">
        <w:tc>
          <w:tcPr>
            <w:tcW w:w="675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4110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</w:tr>
      <w:tr w:rsidR="009B59E0" w:rsidRPr="00E236A7" w:rsidTr="009207F0">
        <w:tc>
          <w:tcPr>
            <w:tcW w:w="9571" w:type="dxa"/>
            <w:gridSpan w:val="4"/>
          </w:tcPr>
          <w:p w:rsidR="009B59E0" w:rsidRPr="00E236A7" w:rsidRDefault="009B59E0" w:rsidP="009207F0">
            <w:pPr>
              <w:spacing w:after="120"/>
              <w:jc w:val="center"/>
            </w:pPr>
            <w:r w:rsidRPr="00E236A7">
              <w:t>7-8 классы</w:t>
            </w:r>
          </w:p>
        </w:tc>
      </w:tr>
      <w:tr w:rsidR="009B59E0" w:rsidRPr="00E236A7" w:rsidTr="009207F0">
        <w:tc>
          <w:tcPr>
            <w:tcW w:w="675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4110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</w:tr>
      <w:tr w:rsidR="009B59E0" w:rsidRPr="00E236A7" w:rsidTr="009207F0">
        <w:tc>
          <w:tcPr>
            <w:tcW w:w="675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4110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</w:tr>
      <w:tr w:rsidR="009B59E0" w:rsidRPr="00E236A7" w:rsidTr="009207F0">
        <w:tc>
          <w:tcPr>
            <w:tcW w:w="675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4110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</w:tr>
      <w:tr w:rsidR="009B59E0" w:rsidRPr="00E236A7" w:rsidTr="009207F0">
        <w:tc>
          <w:tcPr>
            <w:tcW w:w="675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4110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  <w:tc>
          <w:tcPr>
            <w:tcW w:w="2393" w:type="dxa"/>
          </w:tcPr>
          <w:p w:rsidR="009B59E0" w:rsidRPr="00E236A7" w:rsidRDefault="009B59E0" w:rsidP="009207F0">
            <w:pPr>
              <w:spacing w:after="120"/>
              <w:jc w:val="both"/>
            </w:pPr>
          </w:p>
        </w:tc>
      </w:tr>
    </w:tbl>
    <w:p w:rsidR="009B59E0" w:rsidRDefault="009B59E0" w:rsidP="00B24D08">
      <w:pPr>
        <w:spacing w:before="120" w:after="200"/>
        <w:jc w:val="both"/>
      </w:pPr>
      <w:r w:rsidRPr="007B3315">
        <w:rPr>
          <w:b/>
        </w:rPr>
        <w:t>Данные педагога, который будет входить в судейскую коллегию</w:t>
      </w:r>
      <w:r w:rsidRPr="007B3315">
        <w:rPr>
          <w:i/>
        </w:rPr>
        <w:t>(если есть)</w:t>
      </w:r>
      <w:r w:rsidRPr="007B3315">
        <w:rPr>
          <w:b/>
        </w:rPr>
        <w:t>:</w:t>
      </w:r>
    </w:p>
    <w:p w:rsidR="009B59E0" w:rsidRDefault="009B59E0" w:rsidP="007B3315">
      <w:pPr>
        <w:spacing w:after="200"/>
        <w:jc w:val="both"/>
      </w:pPr>
      <w:r w:rsidRPr="00E236A7">
        <w:rPr>
          <w:b/>
        </w:rPr>
        <w:t>Фамилия, имя, отчество педагога</w:t>
      </w:r>
      <w:r>
        <w:rPr>
          <w:i/>
        </w:rPr>
        <w:t xml:space="preserve">(полностью) </w:t>
      </w:r>
      <w:r w:rsidRPr="00E236A7">
        <w:t>___________________________________</w:t>
      </w:r>
    </w:p>
    <w:p w:rsidR="009B59E0" w:rsidRPr="00A32239" w:rsidRDefault="009B59E0" w:rsidP="007B3315">
      <w:pPr>
        <w:spacing w:after="200"/>
        <w:jc w:val="both"/>
      </w:pPr>
      <w:r w:rsidRPr="00A32239">
        <w:rPr>
          <w:b/>
        </w:rPr>
        <w:t>Телефон педагога</w:t>
      </w:r>
      <w:r>
        <w:t xml:space="preserve"> _____________________ </w:t>
      </w:r>
      <w:r w:rsidRPr="00A32239">
        <w:rPr>
          <w:b/>
          <w:lang w:val="en-US"/>
        </w:rPr>
        <w:t>e</w:t>
      </w:r>
      <w:r w:rsidRPr="00A32239">
        <w:rPr>
          <w:b/>
        </w:rPr>
        <w:t>-</w:t>
      </w:r>
      <w:r w:rsidRPr="00A32239">
        <w:rPr>
          <w:b/>
          <w:lang w:val="en-US"/>
        </w:rPr>
        <w:t>mail</w:t>
      </w:r>
      <w:r w:rsidRPr="00A32239">
        <w:rPr>
          <w:b/>
        </w:rPr>
        <w:t xml:space="preserve"> педагога</w:t>
      </w:r>
      <w:r>
        <w:t xml:space="preserve"> _________________________</w:t>
      </w:r>
    </w:p>
    <w:p w:rsidR="009B59E0" w:rsidRDefault="009B59E0" w:rsidP="00E236A7">
      <w:pPr>
        <w:spacing w:after="200"/>
        <w:jc w:val="both"/>
      </w:pPr>
      <w:bookmarkStart w:id="0" w:name="_GoBack"/>
      <w:bookmarkEnd w:id="0"/>
    </w:p>
    <w:p w:rsidR="009B59E0" w:rsidRPr="00E236A7" w:rsidRDefault="009B59E0" w:rsidP="00E236A7">
      <w:pPr>
        <w:spacing w:after="200"/>
        <w:jc w:val="both"/>
      </w:pPr>
    </w:p>
    <w:p w:rsidR="009B59E0" w:rsidRPr="00E236A7" w:rsidRDefault="009B59E0" w:rsidP="00E236A7">
      <w:pPr>
        <w:spacing w:after="200"/>
        <w:jc w:val="center"/>
      </w:pPr>
      <w:r w:rsidRPr="00E236A7">
        <w:t>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236A7">
        <w:t>подпись</w:t>
      </w:r>
    </w:p>
    <w:p w:rsidR="009B59E0" w:rsidRPr="00E236A7" w:rsidRDefault="009B59E0" w:rsidP="00A32239">
      <w:pPr>
        <w:spacing w:after="200"/>
        <w:ind w:left="3540"/>
        <w:jc w:val="both"/>
        <w:rPr>
          <w:b/>
        </w:rPr>
      </w:pPr>
      <w:r w:rsidRPr="00E236A7">
        <w:t>М.П.</w:t>
      </w:r>
    </w:p>
    <w:sectPr w:rsidR="009B59E0" w:rsidRPr="00E236A7" w:rsidSect="00E67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D74BC"/>
    <w:multiLevelType w:val="multilevel"/>
    <w:tmpl w:val="5060F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</w:rPr>
    </w:lvl>
  </w:abstractNum>
  <w:abstractNum w:abstractNumId="1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cs="Times New Roman" w:hint="default"/>
      </w:rPr>
    </w:lvl>
  </w:abstractNum>
  <w:abstractNum w:abstractNumId="2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33C4"/>
    <w:rsid w:val="00002F79"/>
    <w:rsid w:val="00023D13"/>
    <w:rsid w:val="000925F9"/>
    <w:rsid w:val="000A18AD"/>
    <w:rsid w:val="000B43C8"/>
    <w:rsid w:val="0026223D"/>
    <w:rsid w:val="00262B1A"/>
    <w:rsid w:val="002721AA"/>
    <w:rsid w:val="002743C3"/>
    <w:rsid w:val="003E27F3"/>
    <w:rsid w:val="0047107D"/>
    <w:rsid w:val="00624A1B"/>
    <w:rsid w:val="00631F83"/>
    <w:rsid w:val="006A4EA1"/>
    <w:rsid w:val="007B3315"/>
    <w:rsid w:val="007F33C4"/>
    <w:rsid w:val="007F6AC5"/>
    <w:rsid w:val="008475E1"/>
    <w:rsid w:val="008B7E6D"/>
    <w:rsid w:val="008F3924"/>
    <w:rsid w:val="009207F0"/>
    <w:rsid w:val="00965C3C"/>
    <w:rsid w:val="00976BFE"/>
    <w:rsid w:val="009B59E0"/>
    <w:rsid w:val="00A0541B"/>
    <w:rsid w:val="00A32239"/>
    <w:rsid w:val="00AC3A47"/>
    <w:rsid w:val="00AE4575"/>
    <w:rsid w:val="00AF1608"/>
    <w:rsid w:val="00B24D08"/>
    <w:rsid w:val="00B3042E"/>
    <w:rsid w:val="00B364DF"/>
    <w:rsid w:val="00B4317D"/>
    <w:rsid w:val="00BF0689"/>
    <w:rsid w:val="00C326B7"/>
    <w:rsid w:val="00CC60E0"/>
    <w:rsid w:val="00D2620B"/>
    <w:rsid w:val="00E236A7"/>
    <w:rsid w:val="00E24CC2"/>
    <w:rsid w:val="00E30AB0"/>
    <w:rsid w:val="00E53431"/>
    <w:rsid w:val="00E67E12"/>
    <w:rsid w:val="00ED7ED8"/>
    <w:rsid w:val="00F023AF"/>
    <w:rsid w:val="00F70796"/>
    <w:rsid w:val="00F828D7"/>
    <w:rsid w:val="00FC0D52"/>
    <w:rsid w:val="00FC1A48"/>
    <w:rsid w:val="00FE7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F83"/>
    <w:rPr>
      <w:rFonts w:eastAsia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locked/>
    <w:rsid w:val="007F6AC5"/>
    <w:rPr>
      <w:rFonts w:eastAsia="Times New Roman" w:cs="Times New Roman"/>
      <w:b/>
      <w:bCs/>
      <w:sz w:val="22"/>
      <w:szCs w:val="22"/>
      <w:lang w:eastAsia="ru-RU"/>
    </w:rPr>
  </w:style>
  <w:style w:type="character" w:styleId="Hyperlink">
    <w:name w:val="Hyperlink"/>
    <w:basedOn w:val="DefaultParagraphFont"/>
    <w:uiPriority w:val="99"/>
    <w:rsid w:val="00631F83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262B1A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F6AC5"/>
    <w:rPr>
      <w:rFonts w:eastAsia="Times New Roman" w:cs="Times New Roman"/>
      <w:lang w:eastAsia="ar-SA" w:bidi="ar-SA"/>
    </w:rPr>
  </w:style>
  <w:style w:type="character" w:customStyle="1" w:styleId="text">
    <w:name w:val="text"/>
    <w:basedOn w:val="DefaultParagraphFont"/>
    <w:uiPriority w:val="99"/>
    <w:rsid w:val="007F6AC5"/>
    <w:rPr>
      <w:rFonts w:cs="Times New Roman"/>
    </w:rPr>
  </w:style>
  <w:style w:type="table" w:styleId="TableGrid">
    <w:name w:val="Table Grid"/>
    <w:basedOn w:val="TableNormal"/>
    <w:uiPriority w:val="99"/>
    <w:rsid w:val="007F6AC5"/>
    <w:rPr>
      <w:rFonts w:ascii="Calibri" w:eastAsia="Times New Roman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F6A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6AC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362</TotalTime>
  <Pages>2</Pages>
  <Words>114</Words>
  <Characters>654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ИМЦ.4</dc:creator>
  <cp:keywords/>
  <dc:description/>
  <cp:lastModifiedBy>user</cp:lastModifiedBy>
  <cp:revision>32</cp:revision>
  <cp:lastPrinted>2015-10-27T05:19:00Z</cp:lastPrinted>
  <dcterms:created xsi:type="dcterms:W3CDTF">2015-10-14T10:08:00Z</dcterms:created>
  <dcterms:modified xsi:type="dcterms:W3CDTF">2016-11-09T11:37:00Z</dcterms:modified>
</cp:coreProperties>
</file>